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D90B1" w14:textId="352F7A91" w:rsidR="005B4A08" w:rsidRDefault="008E43BE" w:rsidP="005A6874">
      <w:pPr>
        <w:pStyle w:val="Heading1"/>
        <w:tabs>
          <w:tab w:val="right" w:pos="8064"/>
        </w:tabs>
      </w:pPr>
      <w:r>
        <w:t>&lt;Manufacture Name&gt;</w:t>
      </w:r>
      <w:r w:rsidR="005A6874">
        <w:t xml:space="preserve"> | </w:t>
      </w:r>
      <w:r>
        <w:t xml:space="preserve">&lt;TOY NAME&gt; </w:t>
      </w:r>
      <w:r w:rsidR="007417F3" w:rsidRPr="007417F3">
        <w:rPr>
          <w:sz w:val="16"/>
          <w:szCs w:val="16"/>
        </w:rPr>
        <w:t>(</w:t>
      </w:r>
      <w:r>
        <w:rPr>
          <w:sz w:val="16"/>
          <w:szCs w:val="16"/>
        </w:rPr>
        <w:t>SIZE</w:t>
      </w:r>
      <w:r w:rsidR="007417F3" w:rsidRPr="007417F3">
        <w:rPr>
          <w:sz w:val="16"/>
          <w:szCs w:val="16"/>
        </w:rPr>
        <w:t>)</w:t>
      </w:r>
      <w:r w:rsidR="005A6874"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430"/>
        <w:gridCol w:w="1530"/>
        <w:gridCol w:w="1530"/>
      </w:tblGrid>
      <w:tr w:rsidR="00096BE5" w14:paraId="11E6E3E2" w14:textId="77777777" w:rsidTr="004A34EB">
        <w:tc>
          <w:tcPr>
            <w:tcW w:w="2160" w:type="dxa"/>
          </w:tcPr>
          <w:p w14:paraId="16349518" w14:textId="77777777" w:rsidR="00096BE5" w:rsidRPr="00937524" w:rsidRDefault="00096BE5" w:rsidP="005A6874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Insertable</w:t>
            </w:r>
            <w:r w:rsidR="00937524">
              <w:rPr>
                <w:sz w:val="16"/>
                <w:szCs w:val="16"/>
              </w:rPr>
              <w:t xml:space="preserve"> Length</w:t>
            </w:r>
            <w:r w:rsidRPr="00937524">
              <w:rPr>
                <w:sz w:val="16"/>
                <w:szCs w:val="16"/>
              </w:rPr>
              <w:t xml:space="preserve"> |</w:t>
            </w:r>
          </w:p>
        </w:tc>
        <w:tc>
          <w:tcPr>
            <w:tcW w:w="2430" w:type="dxa"/>
          </w:tcPr>
          <w:p w14:paraId="7A48756F" w14:textId="77777777" w:rsidR="00096BE5" w:rsidRPr="00937524" w:rsidRDefault="00096BE5" w:rsidP="005A6874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Circumference |</w:t>
            </w:r>
          </w:p>
        </w:tc>
        <w:tc>
          <w:tcPr>
            <w:tcW w:w="1530" w:type="dxa"/>
          </w:tcPr>
          <w:p w14:paraId="48CE1A9C" w14:textId="77777777" w:rsidR="00096BE5" w:rsidRPr="00937524" w:rsidRDefault="00096BE5" w:rsidP="005A6874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Color |</w:t>
            </w:r>
          </w:p>
        </w:tc>
        <w:tc>
          <w:tcPr>
            <w:tcW w:w="1530" w:type="dxa"/>
          </w:tcPr>
          <w:p w14:paraId="25DFB31B" w14:textId="77777777" w:rsidR="00096BE5" w:rsidRPr="00937524" w:rsidRDefault="00096BE5" w:rsidP="005A6874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Softness |</w:t>
            </w:r>
          </w:p>
        </w:tc>
      </w:tr>
      <w:tr w:rsidR="00096BE5" w14:paraId="6E065EC7" w14:textId="77777777" w:rsidTr="004A34EB">
        <w:tc>
          <w:tcPr>
            <w:tcW w:w="2160" w:type="dxa"/>
          </w:tcPr>
          <w:p w14:paraId="61C11D1B" w14:textId="3E6E05BE" w:rsidR="00096BE5" w:rsidRPr="007C5199" w:rsidRDefault="008E43BE" w:rsidP="005A6874">
            <w:r>
              <w:t>X.X</w:t>
            </w:r>
            <w:r w:rsidR="00096BE5" w:rsidRPr="007C5199">
              <w:t xml:space="preserve"> cm </w:t>
            </w:r>
            <w:r w:rsidR="007C5199" w:rsidRPr="007C5199">
              <w:t xml:space="preserve">| </w:t>
            </w:r>
            <w:r>
              <w:t>X.X</w:t>
            </w:r>
            <w:r w:rsidR="00096BE5" w:rsidRPr="007C5199">
              <w:t xml:space="preserve"> in</w:t>
            </w:r>
          </w:p>
        </w:tc>
        <w:tc>
          <w:tcPr>
            <w:tcW w:w="2430" w:type="dxa"/>
          </w:tcPr>
          <w:p w14:paraId="48868401" w14:textId="686B9FEC" w:rsidR="00096BE5" w:rsidRPr="007C5199" w:rsidRDefault="008E43BE" w:rsidP="005A6874">
            <w:r>
              <w:t>X.X</w:t>
            </w:r>
            <w:r w:rsidR="007C5199" w:rsidRPr="007C5199">
              <w:t xml:space="preserve"> cm |</w:t>
            </w:r>
            <w:r w:rsidR="00096BE5" w:rsidRPr="007C5199">
              <w:t xml:space="preserve"> </w:t>
            </w:r>
            <w:r>
              <w:t>X.X</w:t>
            </w:r>
            <w:r w:rsidR="00096BE5" w:rsidRPr="007C5199">
              <w:t xml:space="preserve"> in</w:t>
            </w:r>
          </w:p>
        </w:tc>
        <w:tc>
          <w:tcPr>
            <w:tcW w:w="1530" w:type="dxa"/>
          </w:tcPr>
          <w:p w14:paraId="6B82E31E" w14:textId="3E4B42B7" w:rsidR="00096BE5" w:rsidRPr="007C5199" w:rsidRDefault="008E43BE" w:rsidP="005A6874">
            <w:r>
              <w:t>&lt;Color&gt;</w:t>
            </w:r>
          </w:p>
        </w:tc>
        <w:tc>
          <w:tcPr>
            <w:tcW w:w="1530" w:type="dxa"/>
          </w:tcPr>
          <w:p w14:paraId="174FDE0D" w14:textId="1D62EB03" w:rsidR="00096BE5" w:rsidRPr="007C5199" w:rsidRDefault="008E43BE" w:rsidP="005A6874">
            <w:r>
              <w:t>XX</w:t>
            </w:r>
            <w:r w:rsidR="007C5199" w:rsidRPr="007C5199">
              <w:t>%</w:t>
            </w:r>
          </w:p>
        </w:tc>
      </w:tr>
    </w:tbl>
    <w:p w14:paraId="056EF221" w14:textId="77777777" w:rsidR="005A6874" w:rsidRPr="004A34EB" w:rsidRDefault="005A6874" w:rsidP="005A6874">
      <w:pPr>
        <w:rPr>
          <w:sz w:val="4"/>
          <w:szCs w:val="4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125"/>
        <w:gridCol w:w="1263"/>
        <w:gridCol w:w="1263"/>
      </w:tblGrid>
      <w:tr w:rsidR="00096BE5" w14:paraId="4079656C" w14:textId="77777777" w:rsidTr="0093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0C4B9CF4" w14:textId="77777777" w:rsidR="00096BE5" w:rsidRDefault="00937524" w:rsidP="005A6874">
            <w:r>
              <w:t>Borrower</w:t>
            </w:r>
          </w:p>
        </w:tc>
        <w:tc>
          <w:tcPr>
            <w:tcW w:w="1263" w:type="dxa"/>
          </w:tcPr>
          <w:p w14:paraId="4BD102A0" w14:textId="77777777" w:rsidR="00096BE5" w:rsidRDefault="00937524" w:rsidP="005A68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</w:t>
            </w:r>
          </w:p>
        </w:tc>
        <w:tc>
          <w:tcPr>
            <w:tcW w:w="1263" w:type="dxa"/>
          </w:tcPr>
          <w:p w14:paraId="2C5E80A1" w14:textId="77777777" w:rsidR="00096BE5" w:rsidRDefault="00937524" w:rsidP="005A68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</w:t>
            </w:r>
          </w:p>
        </w:tc>
      </w:tr>
      <w:tr w:rsidR="00096BE5" w14:paraId="3EEE4154" w14:textId="77777777" w:rsidTr="0093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0C34BE46" w14:textId="77777777" w:rsidR="00096BE5" w:rsidRPr="00937524" w:rsidRDefault="00096BE5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5E743555" w14:textId="77777777" w:rsidR="00096BE5" w:rsidRPr="00937524" w:rsidRDefault="00096BE5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2B2ED6AC" w14:textId="77777777" w:rsidR="00096BE5" w:rsidRPr="00937524" w:rsidRDefault="00096BE5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096BE5" w14:paraId="1F9D21A9" w14:textId="77777777" w:rsidTr="0093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554CF9DF" w14:textId="77777777" w:rsidR="00096BE5" w:rsidRPr="00937524" w:rsidRDefault="00096BE5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51ACF5C" w14:textId="77777777" w:rsidR="00096BE5" w:rsidRPr="00937524" w:rsidRDefault="00096BE5" w:rsidP="005A6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7091ACBF" w14:textId="77777777" w:rsidR="00096BE5" w:rsidRPr="00937524" w:rsidRDefault="00096BE5" w:rsidP="005A6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096BE5" w14:paraId="24F5BADE" w14:textId="77777777" w:rsidTr="0093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6A21170D" w14:textId="77777777" w:rsidR="00096BE5" w:rsidRPr="00937524" w:rsidRDefault="00096BE5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127E3294" w14:textId="77777777" w:rsidR="00096BE5" w:rsidRPr="00937524" w:rsidRDefault="00096BE5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E671DFA" w14:textId="77777777" w:rsidR="00096BE5" w:rsidRPr="00937524" w:rsidRDefault="00096BE5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096BE5" w14:paraId="75045301" w14:textId="77777777" w:rsidTr="0093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020E8F39" w14:textId="77777777" w:rsidR="00096BE5" w:rsidRPr="00937524" w:rsidRDefault="00096BE5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3993682" w14:textId="77777777" w:rsidR="00096BE5" w:rsidRPr="00937524" w:rsidRDefault="00096BE5" w:rsidP="005A6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27CCC091" w14:textId="77777777" w:rsidR="00096BE5" w:rsidRPr="00937524" w:rsidRDefault="00096BE5" w:rsidP="005A6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096BE5" w14:paraId="29CCA507" w14:textId="77777777" w:rsidTr="0093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41F1443D" w14:textId="77777777" w:rsidR="00096BE5" w:rsidRPr="00937524" w:rsidRDefault="00096BE5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5FD3A58F" w14:textId="77777777" w:rsidR="00096BE5" w:rsidRPr="00937524" w:rsidRDefault="00096BE5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55835124" w14:textId="77777777" w:rsidR="00096BE5" w:rsidRPr="00937524" w:rsidRDefault="00096BE5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096BE5" w14:paraId="32AAD09B" w14:textId="77777777" w:rsidTr="0093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2AE3B3F1" w14:textId="77777777" w:rsidR="00096BE5" w:rsidRPr="00937524" w:rsidRDefault="00096BE5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7C7AF971" w14:textId="77777777" w:rsidR="00096BE5" w:rsidRPr="00937524" w:rsidRDefault="00096BE5" w:rsidP="005A6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14C05C8A" w14:textId="77777777" w:rsidR="00096BE5" w:rsidRPr="00937524" w:rsidRDefault="00096BE5" w:rsidP="005A6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937524" w14:paraId="612195D1" w14:textId="77777777" w:rsidTr="0093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5E11A62B" w14:textId="77777777" w:rsidR="00937524" w:rsidRPr="00937524" w:rsidRDefault="00937524" w:rsidP="005A6874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6620B3FC" w14:textId="77777777" w:rsidR="00937524" w:rsidRPr="00937524" w:rsidRDefault="00937524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FA5A7C3" w14:textId="77777777" w:rsidR="00937524" w:rsidRPr="00937524" w:rsidRDefault="00937524" w:rsidP="005A6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</w:tbl>
    <w:p w14:paraId="089457F3" w14:textId="77777777" w:rsidR="004A34EB" w:rsidRDefault="004A34EB" w:rsidP="004A34EB">
      <w:pPr>
        <w:pStyle w:val="Heading1"/>
        <w:tabs>
          <w:tab w:val="right" w:pos="8064"/>
        </w:tabs>
      </w:pPr>
    </w:p>
    <w:p w14:paraId="6B956BD1" w14:textId="77777777" w:rsidR="004A34EB" w:rsidRPr="004A34EB" w:rsidRDefault="004A34EB" w:rsidP="004A34EB">
      <w:pPr>
        <w:rPr>
          <w:sz w:val="32"/>
          <w:szCs w:val="32"/>
        </w:rPr>
      </w:pPr>
    </w:p>
    <w:p w14:paraId="030D3D98" w14:textId="77777777" w:rsidR="008E43BE" w:rsidRDefault="008E43BE" w:rsidP="008E43BE">
      <w:pPr>
        <w:pStyle w:val="Heading1"/>
        <w:tabs>
          <w:tab w:val="right" w:pos="8064"/>
        </w:tabs>
      </w:pPr>
      <w:r>
        <w:t xml:space="preserve">&lt;Manufacture Name&gt; | &lt;TOY NAME&gt; </w:t>
      </w:r>
      <w:r w:rsidRPr="007417F3">
        <w:rPr>
          <w:sz w:val="16"/>
          <w:szCs w:val="16"/>
        </w:rPr>
        <w:t>(</w:t>
      </w:r>
      <w:r>
        <w:rPr>
          <w:sz w:val="16"/>
          <w:szCs w:val="16"/>
        </w:rPr>
        <w:t>SIZE</w:t>
      </w:r>
      <w:r w:rsidRPr="007417F3">
        <w:rPr>
          <w:sz w:val="16"/>
          <w:szCs w:val="16"/>
        </w:rPr>
        <w:t>)</w:t>
      </w: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430"/>
        <w:gridCol w:w="1530"/>
        <w:gridCol w:w="1530"/>
      </w:tblGrid>
      <w:tr w:rsidR="008E43BE" w14:paraId="03DA9B36" w14:textId="77777777" w:rsidTr="000E2252">
        <w:tc>
          <w:tcPr>
            <w:tcW w:w="2160" w:type="dxa"/>
          </w:tcPr>
          <w:p w14:paraId="2E00B322" w14:textId="77777777" w:rsidR="008E43BE" w:rsidRPr="00937524" w:rsidRDefault="008E43BE" w:rsidP="000E2252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Insertable</w:t>
            </w:r>
            <w:r>
              <w:rPr>
                <w:sz w:val="16"/>
                <w:szCs w:val="16"/>
              </w:rPr>
              <w:t xml:space="preserve"> Length</w:t>
            </w:r>
            <w:r w:rsidRPr="00937524">
              <w:rPr>
                <w:sz w:val="16"/>
                <w:szCs w:val="16"/>
              </w:rPr>
              <w:t xml:space="preserve"> |</w:t>
            </w:r>
          </w:p>
        </w:tc>
        <w:tc>
          <w:tcPr>
            <w:tcW w:w="2430" w:type="dxa"/>
          </w:tcPr>
          <w:p w14:paraId="6BE4DAB2" w14:textId="77777777" w:rsidR="008E43BE" w:rsidRPr="00937524" w:rsidRDefault="008E43BE" w:rsidP="000E2252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Circumference |</w:t>
            </w:r>
          </w:p>
        </w:tc>
        <w:tc>
          <w:tcPr>
            <w:tcW w:w="1530" w:type="dxa"/>
          </w:tcPr>
          <w:p w14:paraId="45A6CA1C" w14:textId="77777777" w:rsidR="008E43BE" w:rsidRPr="00937524" w:rsidRDefault="008E43BE" w:rsidP="000E2252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Color |</w:t>
            </w:r>
          </w:p>
        </w:tc>
        <w:tc>
          <w:tcPr>
            <w:tcW w:w="1530" w:type="dxa"/>
          </w:tcPr>
          <w:p w14:paraId="2AA4804C" w14:textId="77777777" w:rsidR="008E43BE" w:rsidRPr="00937524" w:rsidRDefault="008E43BE" w:rsidP="000E2252">
            <w:pPr>
              <w:rPr>
                <w:sz w:val="16"/>
                <w:szCs w:val="16"/>
              </w:rPr>
            </w:pPr>
            <w:r w:rsidRPr="00937524">
              <w:rPr>
                <w:sz w:val="16"/>
                <w:szCs w:val="16"/>
              </w:rPr>
              <w:t>| Softness |</w:t>
            </w:r>
          </w:p>
        </w:tc>
      </w:tr>
      <w:tr w:rsidR="008E43BE" w14:paraId="4A9A5C60" w14:textId="77777777" w:rsidTr="000E2252">
        <w:tc>
          <w:tcPr>
            <w:tcW w:w="2160" w:type="dxa"/>
          </w:tcPr>
          <w:p w14:paraId="7481118C" w14:textId="77777777" w:rsidR="008E43BE" w:rsidRPr="007C5199" w:rsidRDefault="008E43BE" w:rsidP="000E2252">
            <w:r>
              <w:t>X.X</w:t>
            </w:r>
            <w:r w:rsidRPr="007C5199">
              <w:t xml:space="preserve"> cm | </w:t>
            </w:r>
            <w:r>
              <w:t>X.X</w:t>
            </w:r>
            <w:r w:rsidRPr="007C5199">
              <w:t xml:space="preserve"> in</w:t>
            </w:r>
          </w:p>
        </w:tc>
        <w:tc>
          <w:tcPr>
            <w:tcW w:w="2430" w:type="dxa"/>
          </w:tcPr>
          <w:p w14:paraId="168B2B23" w14:textId="77777777" w:rsidR="008E43BE" w:rsidRPr="007C5199" w:rsidRDefault="008E43BE" w:rsidP="000E2252">
            <w:r>
              <w:t>X.X</w:t>
            </w:r>
            <w:r w:rsidRPr="007C5199">
              <w:t xml:space="preserve"> cm | </w:t>
            </w:r>
            <w:r>
              <w:t>X.X</w:t>
            </w:r>
            <w:r w:rsidRPr="007C5199">
              <w:t xml:space="preserve"> in</w:t>
            </w:r>
          </w:p>
        </w:tc>
        <w:tc>
          <w:tcPr>
            <w:tcW w:w="1530" w:type="dxa"/>
          </w:tcPr>
          <w:p w14:paraId="74029A2E" w14:textId="77777777" w:rsidR="008E43BE" w:rsidRPr="007C5199" w:rsidRDefault="008E43BE" w:rsidP="000E2252">
            <w:r>
              <w:t>&lt;Color&gt;</w:t>
            </w:r>
          </w:p>
        </w:tc>
        <w:tc>
          <w:tcPr>
            <w:tcW w:w="1530" w:type="dxa"/>
          </w:tcPr>
          <w:p w14:paraId="22E1C6F5" w14:textId="77777777" w:rsidR="008E43BE" w:rsidRPr="007C5199" w:rsidRDefault="008E43BE" w:rsidP="000E2252">
            <w:r>
              <w:t>XX</w:t>
            </w:r>
            <w:r w:rsidRPr="007C5199">
              <w:t>%</w:t>
            </w:r>
          </w:p>
        </w:tc>
      </w:tr>
    </w:tbl>
    <w:p w14:paraId="6228D813" w14:textId="77777777" w:rsidR="004A34EB" w:rsidRDefault="004A34EB" w:rsidP="004A34EB">
      <w:pPr>
        <w:spacing w:before="160"/>
      </w:pPr>
      <w:r>
        <w:t>Dates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1530"/>
        <w:gridCol w:w="1531"/>
      </w:tblGrid>
      <w:tr w:rsidR="004A34EB" w14:paraId="0F9431C9" w14:textId="77777777" w:rsidTr="00EF5043">
        <w:tc>
          <w:tcPr>
            <w:tcW w:w="1530" w:type="dxa"/>
          </w:tcPr>
          <w:p w14:paraId="53F62BA4" w14:textId="77777777" w:rsidR="004A34EB" w:rsidRPr="004A4D39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 xml:space="preserve">| </w:t>
            </w:r>
            <w:r w:rsidRPr="004A4D39">
              <w:rPr>
                <w:color w:val="A6A6A6" w:themeColor="background1" w:themeShade="A6"/>
                <w:sz w:val="16"/>
                <w:szCs w:val="16"/>
              </w:rPr>
              <w:t>Acquisition</w:t>
            </w:r>
            <w:r>
              <w:rPr>
                <w:color w:val="A6A6A6" w:themeColor="background1" w:themeShade="A6"/>
                <w:sz w:val="16"/>
                <w:szCs w:val="16"/>
              </w:rPr>
              <w:t xml:space="preserve"> |</w:t>
            </w:r>
          </w:p>
        </w:tc>
        <w:tc>
          <w:tcPr>
            <w:tcW w:w="1530" w:type="dxa"/>
          </w:tcPr>
          <w:p w14:paraId="25F50B25" w14:textId="77777777" w:rsidR="004A34EB" w:rsidRPr="004A4D39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 xml:space="preserve">| </w:t>
            </w:r>
            <w:r w:rsidRPr="004A4D39">
              <w:rPr>
                <w:color w:val="A6A6A6" w:themeColor="background1" w:themeShade="A6"/>
                <w:sz w:val="16"/>
                <w:szCs w:val="16"/>
              </w:rPr>
              <w:t>Base Camp</w:t>
            </w:r>
            <w:r>
              <w:rPr>
                <w:color w:val="A6A6A6" w:themeColor="background1" w:themeShade="A6"/>
                <w:sz w:val="16"/>
                <w:szCs w:val="16"/>
              </w:rPr>
              <w:t xml:space="preserve"> |</w:t>
            </w:r>
          </w:p>
        </w:tc>
        <w:tc>
          <w:tcPr>
            <w:tcW w:w="1530" w:type="dxa"/>
          </w:tcPr>
          <w:p w14:paraId="44B958BE" w14:textId="77777777" w:rsidR="004A34EB" w:rsidRPr="004A4D39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 xml:space="preserve">| </w:t>
            </w:r>
            <w:r w:rsidRPr="004A4D39">
              <w:rPr>
                <w:color w:val="A6A6A6" w:themeColor="background1" w:themeShade="A6"/>
                <w:sz w:val="16"/>
                <w:szCs w:val="16"/>
              </w:rPr>
              <w:t>Piston (25)</w:t>
            </w:r>
            <w:r>
              <w:rPr>
                <w:color w:val="A6A6A6" w:themeColor="background1" w:themeShade="A6"/>
                <w:sz w:val="16"/>
                <w:szCs w:val="16"/>
              </w:rPr>
              <w:t xml:space="preserve"> |</w:t>
            </w:r>
          </w:p>
        </w:tc>
        <w:tc>
          <w:tcPr>
            <w:tcW w:w="1530" w:type="dxa"/>
          </w:tcPr>
          <w:p w14:paraId="158E43BF" w14:textId="77777777" w:rsidR="004A34EB" w:rsidRPr="004A4D39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 xml:space="preserve">| </w:t>
            </w:r>
            <w:r w:rsidRPr="004A4D39">
              <w:rPr>
                <w:color w:val="A6A6A6" w:themeColor="background1" w:themeShade="A6"/>
                <w:sz w:val="16"/>
                <w:szCs w:val="16"/>
              </w:rPr>
              <w:t>Piston (100)</w:t>
            </w:r>
            <w:r>
              <w:rPr>
                <w:color w:val="A6A6A6" w:themeColor="background1" w:themeShade="A6"/>
                <w:sz w:val="16"/>
                <w:szCs w:val="16"/>
              </w:rPr>
              <w:t xml:space="preserve"> |</w:t>
            </w:r>
          </w:p>
        </w:tc>
        <w:tc>
          <w:tcPr>
            <w:tcW w:w="1531" w:type="dxa"/>
          </w:tcPr>
          <w:p w14:paraId="0DC9BE3F" w14:textId="77777777" w:rsidR="004A34EB" w:rsidRPr="004A4D39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 xml:space="preserve">| </w:t>
            </w:r>
            <w:r w:rsidRPr="004A4D39">
              <w:rPr>
                <w:color w:val="A6A6A6" w:themeColor="background1" w:themeShade="A6"/>
                <w:sz w:val="16"/>
                <w:szCs w:val="16"/>
              </w:rPr>
              <w:t>Piston (250)</w:t>
            </w:r>
            <w:r>
              <w:rPr>
                <w:color w:val="A6A6A6" w:themeColor="background1" w:themeShade="A6"/>
                <w:sz w:val="16"/>
                <w:szCs w:val="16"/>
              </w:rPr>
              <w:t xml:space="preserve"> |</w:t>
            </w:r>
          </w:p>
        </w:tc>
      </w:tr>
      <w:tr w:rsidR="004A34EB" w14:paraId="4B13CA5C" w14:textId="77777777" w:rsidTr="00EF5043">
        <w:tc>
          <w:tcPr>
            <w:tcW w:w="1530" w:type="dxa"/>
          </w:tcPr>
          <w:p w14:paraId="434696A7" w14:textId="77777777" w:rsidR="004A34EB" w:rsidRPr="004A4D39" w:rsidRDefault="004A34EB" w:rsidP="00ED319F">
            <w:pPr>
              <w:rPr>
                <w:color w:val="A6A6A6" w:themeColor="background1" w:themeShade="A6"/>
                <w:sz w:val="36"/>
                <w:szCs w:val="36"/>
              </w:rPr>
            </w:pPr>
          </w:p>
        </w:tc>
        <w:tc>
          <w:tcPr>
            <w:tcW w:w="1530" w:type="dxa"/>
          </w:tcPr>
          <w:p w14:paraId="060E6C13" w14:textId="77777777" w:rsidR="004A34EB" w:rsidRPr="004A4D39" w:rsidRDefault="004A34EB" w:rsidP="00ED319F">
            <w:pPr>
              <w:rPr>
                <w:color w:val="A6A6A6" w:themeColor="background1" w:themeShade="A6"/>
                <w:sz w:val="36"/>
                <w:szCs w:val="36"/>
              </w:rPr>
            </w:pPr>
          </w:p>
        </w:tc>
        <w:tc>
          <w:tcPr>
            <w:tcW w:w="1530" w:type="dxa"/>
          </w:tcPr>
          <w:p w14:paraId="7254BB7D" w14:textId="77777777" w:rsidR="004A34EB" w:rsidRPr="004A4D39" w:rsidRDefault="004A34EB" w:rsidP="00ED319F">
            <w:pPr>
              <w:rPr>
                <w:color w:val="A6A6A6" w:themeColor="background1" w:themeShade="A6"/>
                <w:sz w:val="36"/>
                <w:szCs w:val="36"/>
              </w:rPr>
            </w:pPr>
          </w:p>
        </w:tc>
        <w:tc>
          <w:tcPr>
            <w:tcW w:w="1530" w:type="dxa"/>
          </w:tcPr>
          <w:p w14:paraId="37A99928" w14:textId="77777777" w:rsidR="004A34EB" w:rsidRPr="004A4D39" w:rsidRDefault="004A34EB" w:rsidP="00ED319F">
            <w:pPr>
              <w:rPr>
                <w:color w:val="A6A6A6" w:themeColor="background1" w:themeShade="A6"/>
                <w:sz w:val="36"/>
                <w:szCs w:val="36"/>
              </w:rPr>
            </w:pPr>
          </w:p>
        </w:tc>
        <w:tc>
          <w:tcPr>
            <w:tcW w:w="1531" w:type="dxa"/>
          </w:tcPr>
          <w:p w14:paraId="006558FE" w14:textId="77777777" w:rsidR="004A34EB" w:rsidRPr="004A4D39" w:rsidRDefault="004A34EB" w:rsidP="00ED319F">
            <w:pPr>
              <w:rPr>
                <w:color w:val="A6A6A6" w:themeColor="background1" w:themeShade="A6"/>
                <w:sz w:val="36"/>
                <w:szCs w:val="36"/>
              </w:rPr>
            </w:pPr>
          </w:p>
        </w:tc>
      </w:tr>
    </w:tbl>
    <w:p w14:paraId="51470D34" w14:textId="77777777" w:rsidR="004A34EB" w:rsidRDefault="004A34EB" w:rsidP="004A34EB">
      <w:pPr>
        <w:spacing w:before="160"/>
      </w:pPr>
      <w:r>
        <w:t>Activity Log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785"/>
        <w:gridCol w:w="1080"/>
        <w:gridCol w:w="3786"/>
      </w:tblGrid>
      <w:tr w:rsidR="004A34EB" w14:paraId="5822E397" w14:textId="77777777" w:rsidTr="00ED3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DD26DB1" w14:textId="77777777" w:rsidR="004A34EB" w:rsidRDefault="004A34EB" w:rsidP="00ED319F">
            <w:r>
              <w:t>Activity</w:t>
            </w:r>
          </w:p>
        </w:tc>
        <w:tc>
          <w:tcPr>
            <w:tcW w:w="1080" w:type="dxa"/>
          </w:tcPr>
          <w:p w14:paraId="7CC6E50E" w14:textId="77777777" w:rsidR="004A34EB" w:rsidRDefault="004A34EB" w:rsidP="00ED31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Minutes</w:t>
            </w:r>
          </w:p>
        </w:tc>
        <w:tc>
          <w:tcPr>
            <w:tcW w:w="3786" w:type="dxa"/>
          </w:tcPr>
          <w:p w14:paraId="754E4E68" w14:textId="77777777" w:rsidR="004A34EB" w:rsidRDefault="004A34EB" w:rsidP="00ED31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Accomplishments</w:t>
            </w:r>
          </w:p>
        </w:tc>
      </w:tr>
      <w:tr w:rsidR="004A34EB" w14:paraId="5C37724E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D8202C7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0FB16DDA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24D00AB4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0424F17B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6290F26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00370577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59D965D8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616D6B58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850ADAA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6A230C27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5D961340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06E2B063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DBBFACB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6F90FFD5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28B37029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</w:tbl>
    <w:p w14:paraId="069BD3E2" w14:textId="77777777" w:rsidR="004A34EB" w:rsidRDefault="004A34EB">
      <w:pPr>
        <w:sectPr w:rsidR="004A34EB" w:rsidSect="004A34EB">
          <w:pgSz w:w="12240" w:h="15840"/>
          <w:pgMar w:top="360" w:right="3456" w:bottom="360" w:left="418" w:header="720" w:footer="720" w:gutter="0"/>
          <w:cols w:space="720"/>
          <w:docGrid w:linePitch="360"/>
        </w:sectPr>
      </w:pPr>
    </w:p>
    <w:p w14:paraId="66B9958E" w14:textId="0E06882E" w:rsidR="004A34EB" w:rsidRPr="004A34EB" w:rsidRDefault="004A34EB" w:rsidP="004A34EB"/>
    <w:p w14:paraId="4542DE98" w14:textId="77777777" w:rsidR="004A34EB" w:rsidRPr="004A34EB" w:rsidRDefault="004A34EB" w:rsidP="004A34EB">
      <w:pPr>
        <w:spacing w:before="1000"/>
        <w:rPr>
          <w:b/>
          <w:bCs/>
          <w:sz w:val="2"/>
          <w:szCs w:val="2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125"/>
        <w:gridCol w:w="1263"/>
        <w:gridCol w:w="1263"/>
      </w:tblGrid>
      <w:tr w:rsidR="004A34EB" w14:paraId="20205342" w14:textId="77777777" w:rsidTr="00ED3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11171DD8" w14:textId="77777777" w:rsidR="004A34EB" w:rsidRDefault="004A34EB" w:rsidP="00ED319F">
            <w:r>
              <w:t>Borrower</w:t>
            </w:r>
          </w:p>
        </w:tc>
        <w:tc>
          <w:tcPr>
            <w:tcW w:w="1263" w:type="dxa"/>
          </w:tcPr>
          <w:p w14:paraId="3EE097F3" w14:textId="77777777" w:rsidR="004A34EB" w:rsidRDefault="004A34EB" w:rsidP="00ED31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Out</w:t>
            </w:r>
          </w:p>
        </w:tc>
        <w:tc>
          <w:tcPr>
            <w:tcW w:w="1263" w:type="dxa"/>
          </w:tcPr>
          <w:p w14:paraId="49320CC2" w14:textId="77777777" w:rsidR="004A34EB" w:rsidRDefault="004A34EB" w:rsidP="00ED31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</w:t>
            </w:r>
          </w:p>
        </w:tc>
      </w:tr>
      <w:tr w:rsidR="004A34EB" w14:paraId="6A22C3B3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1326CA38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52288582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7796AAC8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3ACCF60D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52BA8C68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59A95E93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519E23B7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1BE981DA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64083101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294CDCDD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4C1DA8A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2302329B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682757FE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48679645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48FCBD97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37B77B73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265C3B9A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3B674DE0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523566E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279A0924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1507BB2E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64A4835D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165074B5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14:paraId="61EBCC7C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</w:tcPr>
          <w:p w14:paraId="18A32124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453B28D0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263" w:type="dxa"/>
          </w:tcPr>
          <w:p w14:paraId="09998764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</w:tbl>
    <w:p w14:paraId="2E842B2F" w14:textId="77777777" w:rsidR="004A34EB" w:rsidRPr="00937524" w:rsidRDefault="004A34EB" w:rsidP="004A34EB">
      <w:pPr>
        <w:spacing w:before="200"/>
      </w:pPr>
      <w:r>
        <w:t>Acquisition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3060"/>
        <w:gridCol w:w="1440"/>
        <w:gridCol w:w="1710"/>
      </w:tblGrid>
      <w:tr w:rsidR="004A34EB" w14:paraId="07C74668" w14:textId="77777777" w:rsidTr="004A34EB">
        <w:trPr>
          <w:trHeight w:val="125"/>
        </w:trPr>
        <w:tc>
          <w:tcPr>
            <w:tcW w:w="1440" w:type="dxa"/>
          </w:tcPr>
          <w:p w14:paraId="1F7973CE" w14:textId="77777777" w:rsidR="004A34EB" w:rsidRPr="00937524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 w:rsidRPr="00937524">
              <w:rPr>
                <w:color w:val="A6A6A6" w:themeColor="background1" w:themeShade="A6"/>
                <w:sz w:val="16"/>
                <w:szCs w:val="16"/>
              </w:rPr>
              <w:t>| Date |</w:t>
            </w:r>
          </w:p>
        </w:tc>
        <w:tc>
          <w:tcPr>
            <w:tcW w:w="3060" w:type="dxa"/>
          </w:tcPr>
          <w:p w14:paraId="115C757D" w14:textId="77777777" w:rsidR="004A34EB" w:rsidRPr="00937524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 w:rsidRPr="00937524">
              <w:rPr>
                <w:color w:val="A6A6A6" w:themeColor="background1" w:themeShade="A6"/>
                <w:sz w:val="16"/>
                <w:szCs w:val="16"/>
              </w:rPr>
              <w:t>| Vendor |</w:t>
            </w:r>
          </w:p>
        </w:tc>
        <w:tc>
          <w:tcPr>
            <w:tcW w:w="1440" w:type="dxa"/>
          </w:tcPr>
          <w:p w14:paraId="2313F31C" w14:textId="77777777" w:rsidR="004A34EB" w:rsidRPr="00937524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 w:rsidRPr="00937524">
              <w:rPr>
                <w:color w:val="A6A6A6" w:themeColor="background1" w:themeShade="A6"/>
                <w:sz w:val="16"/>
                <w:szCs w:val="16"/>
              </w:rPr>
              <w:t>| Price |</w:t>
            </w:r>
          </w:p>
        </w:tc>
        <w:tc>
          <w:tcPr>
            <w:tcW w:w="1710" w:type="dxa"/>
          </w:tcPr>
          <w:p w14:paraId="4F624393" w14:textId="77777777" w:rsidR="004A34EB" w:rsidRPr="00937524" w:rsidRDefault="004A34EB" w:rsidP="00ED319F">
            <w:pPr>
              <w:rPr>
                <w:color w:val="A6A6A6" w:themeColor="background1" w:themeShade="A6"/>
                <w:sz w:val="16"/>
                <w:szCs w:val="16"/>
              </w:rPr>
            </w:pPr>
            <w:r w:rsidRPr="00937524">
              <w:rPr>
                <w:color w:val="A6A6A6" w:themeColor="background1" w:themeShade="A6"/>
                <w:sz w:val="16"/>
                <w:szCs w:val="16"/>
              </w:rPr>
              <w:t xml:space="preserve">| Replacement Value| </w:t>
            </w:r>
          </w:p>
        </w:tc>
      </w:tr>
      <w:tr w:rsidR="004A34EB" w14:paraId="4D2E6C04" w14:textId="77777777" w:rsidTr="004A34EB">
        <w:trPr>
          <w:trHeight w:val="125"/>
        </w:trPr>
        <w:tc>
          <w:tcPr>
            <w:tcW w:w="1440" w:type="dxa"/>
          </w:tcPr>
          <w:p w14:paraId="02E4BBC2" w14:textId="2E65DF45" w:rsidR="004A34EB" w:rsidRPr="00937524" w:rsidRDefault="008E43BE" w:rsidP="00ED31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MM/YYYY</w:t>
            </w:r>
          </w:p>
        </w:tc>
        <w:tc>
          <w:tcPr>
            <w:tcW w:w="3060" w:type="dxa"/>
          </w:tcPr>
          <w:p w14:paraId="1C03A8E4" w14:textId="093D01F1" w:rsidR="004A34EB" w:rsidRPr="00937524" w:rsidRDefault="008E43BE" w:rsidP="00ED31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&lt;Vendor&gt;</w:t>
            </w:r>
          </w:p>
        </w:tc>
        <w:tc>
          <w:tcPr>
            <w:tcW w:w="1440" w:type="dxa"/>
          </w:tcPr>
          <w:p w14:paraId="5372FB23" w14:textId="292AF7F8" w:rsidR="004A34EB" w:rsidRPr="00937524" w:rsidRDefault="004A34EB" w:rsidP="00ED31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r w:rsidR="008E43BE">
              <w:rPr>
                <w:sz w:val="28"/>
                <w:szCs w:val="28"/>
              </w:rPr>
              <w:t>XXX</w:t>
            </w:r>
            <w:r>
              <w:rPr>
                <w:sz w:val="28"/>
                <w:szCs w:val="28"/>
              </w:rPr>
              <w:t>.</w:t>
            </w:r>
            <w:r w:rsidR="008E43BE">
              <w:rPr>
                <w:sz w:val="28"/>
                <w:szCs w:val="28"/>
              </w:rPr>
              <w:t>XX</w:t>
            </w:r>
          </w:p>
        </w:tc>
        <w:tc>
          <w:tcPr>
            <w:tcW w:w="1710" w:type="dxa"/>
          </w:tcPr>
          <w:p w14:paraId="7D19430E" w14:textId="5F496EEE" w:rsidR="004A34EB" w:rsidRPr="00937524" w:rsidRDefault="004A34EB" w:rsidP="00ED31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r w:rsidR="008E43BE">
              <w:rPr>
                <w:sz w:val="28"/>
                <w:szCs w:val="28"/>
              </w:rPr>
              <w:t>XXX</w:t>
            </w:r>
            <w:r>
              <w:rPr>
                <w:sz w:val="28"/>
                <w:szCs w:val="28"/>
              </w:rPr>
              <w:t>.</w:t>
            </w:r>
            <w:r w:rsidR="008E43BE">
              <w:rPr>
                <w:sz w:val="28"/>
                <w:szCs w:val="28"/>
              </w:rPr>
              <w:t>XX</w:t>
            </w:r>
          </w:p>
        </w:tc>
      </w:tr>
    </w:tbl>
    <w:p w14:paraId="552914B3" w14:textId="77777777" w:rsidR="004A34EB" w:rsidRDefault="004A34EB">
      <w:pPr>
        <w:rPr>
          <w:b/>
          <w:bCs/>
        </w:rPr>
      </w:pPr>
    </w:p>
    <w:p w14:paraId="2CAEB9FC" w14:textId="77777777" w:rsidR="004A34EB" w:rsidRDefault="004A34EB">
      <w:pPr>
        <w:rPr>
          <w:b/>
          <w:bCs/>
        </w:rPr>
      </w:pPr>
    </w:p>
    <w:p w14:paraId="7AF8D13D" w14:textId="77777777" w:rsidR="004A34EB" w:rsidRDefault="004A34EB">
      <w:pPr>
        <w:rPr>
          <w:b/>
          <w:bCs/>
          <w:sz w:val="2"/>
          <w:szCs w:val="2"/>
        </w:rPr>
      </w:pPr>
    </w:p>
    <w:p w14:paraId="1B2F0A87" w14:textId="77777777" w:rsidR="004A34EB" w:rsidRDefault="004A34EB">
      <w:pPr>
        <w:rPr>
          <w:b/>
          <w:bCs/>
          <w:sz w:val="2"/>
          <w:szCs w:val="2"/>
        </w:rPr>
      </w:pPr>
    </w:p>
    <w:p w14:paraId="6231EAAF" w14:textId="77777777" w:rsidR="004A34EB" w:rsidRDefault="004A34EB">
      <w:pPr>
        <w:rPr>
          <w:b/>
          <w:bCs/>
          <w:sz w:val="2"/>
          <w:szCs w:val="2"/>
        </w:rPr>
      </w:pPr>
    </w:p>
    <w:p w14:paraId="5168630E" w14:textId="77777777" w:rsidR="004A34EB" w:rsidRDefault="004A34EB">
      <w:pPr>
        <w:rPr>
          <w:b/>
          <w:bCs/>
          <w:sz w:val="2"/>
          <w:szCs w:val="2"/>
        </w:rPr>
      </w:pPr>
    </w:p>
    <w:p w14:paraId="7F550940" w14:textId="77777777" w:rsidR="004A34EB" w:rsidRDefault="004A34EB">
      <w:pPr>
        <w:rPr>
          <w:b/>
          <w:bCs/>
          <w:sz w:val="2"/>
          <w:szCs w:val="2"/>
        </w:rPr>
      </w:pPr>
    </w:p>
    <w:p w14:paraId="2F4D9447" w14:textId="77777777" w:rsidR="004A34EB" w:rsidRDefault="004A34EB">
      <w:pPr>
        <w:rPr>
          <w:b/>
          <w:bCs/>
          <w:sz w:val="2"/>
          <w:szCs w:val="2"/>
        </w:rPr>
      </w:pPr>
    </w:p>
    <w:p w14:paraId="463D6BF4" w14:textId="77777777" w:rsidR="004A34EB" w:rsidRDefault="004A34EB">
      <w:pPr>
        <w:rPr>
          <w:b/>
          <w:bCs/>
          <w:sz w:val="2"/>
          <w:szCs w:val="2"/>
        </w:rPr>
      </w:pPr>
    </w:p>
    <w:p w14:paraId="254042C5" w14:textId="77777777" w:rsidR="004A34EB" w:rsidRDefault="004A34EB">
      <w:pPr>
        <w:rPr>
          <w:b/>
          <w:bCs/>
          <w:sz w:val="2"/>
          <w:szCs w:val="2"/>
        </w:rPr>
      </w:pPr>
    </w:p>
    <w:p w14:paraId="30DD070F" w14:textId="77777777" w:rsidR="004A34EB" w:rsidRPr="004A34EB" w:rsidRDefault="004A34EB">
      <w:pPr>
        <w:rPr>
          <w:b/>
          <w:bCs/>
          <w:sz w:val="2"/>
          <w:szCs w:val="2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785"/>
        <w:gridCol w:w="1080"/>
        <w:gridCol w:w="3786"/>
      </w:tblGrid>
      <w:tr w:rsidR="004A34EB" w14:paraId="782C28FF" w14:textId="77777777" w:rsidTr="00ED3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6D10B1F" w14:textId="77777777" w:rsidR="004A34EB" w:rsidRDefault="004A34EB" w:rsidP="00ED319F">
            <w:r>
              <w:t>Activity</w:t>
            </w:r>
          </w:p>
        </w:tc>
        <w:tc>
          <w:tcPr>
            <w:tcW w:w="1080" w:type="dxa"/>
          </w:tcPr>
          <w:p w14:paraId="1CA45112" w14:textId="77777777" w:rsidR="004A34EB" w:rsidRDefault="004A34EB" w:rsidP="00ED31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Minutes</w:t>
            </w:r>
          </w:p>
        </w:tc>
        <w:tc>
          <w:tcPr>
            <w:tcW w:w="3786" w:type="dxa"/>
          </w:tcPr>
          <w:p w14:paraId="66C6EAD7" w14:textId="77777777" w:rsidR="004A34EB" w:rsidRDefault="004A34EB" w:rsidP="00ED31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Accomplishments</w:t>
            </w:r>
          </w:p>
        </w:tc>
      </w:tr>
      <w:tr w:rsidR="004A34EB" w:rsidRPr="00937524" w14:paraId="5469C5D8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12DB83F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62021B3B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05DB982E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28C95CD6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8D7E4F4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0D775DA7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375090A2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2341957F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FFB4A3E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765C17D1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460AB153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76CFF2AF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610E289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70CF5A7D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5DCF5A81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2749E9FE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29E0C07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2440241D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4BB62F85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6A73739C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47BAC08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2783969C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7E35A121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359C7C46" w14:textId="77777777" w:rsidTr="00ED3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ABAEB54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1FE2E96F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5F21FAB9" w14:textId="77777777" w:rsidR="004A34EB" w:rsidRPr="00937524" w:rsidRDefault="004A34EB" w:rsidP="00ED31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A34EB" w:rsidRPr="00937524" w14:paraId="59EE918D" w14:textId="77777777" w:rsidTr="00ED3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FEF6DE3" w14:textId="77777777" w:rsidR="004A34EB" w:rsidRPr="00937524" w:rsidRDefault="004A34EB" w:rsidP="00ED319F">
            <w:pPr>
              <w:rPr>
                <w:sz w:val="44"/>
                <w:szCs w:val="44"/>
              </w:rPr>
            </w:pPr>
          </w:p>
        </w:tc>
        <w:tc>
          <w:tcPr>
            <w:tcW w:w="1080" w:type="dxa"/>
          </w:tcPr>
          <w:p w14:paraId="3F57561C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3786" w:type="dxa"/>
          </w:tcPr>
          <w:p w14:paraId="148F564D" w14:textId="77777777" w:rsidR="004A34EB" w:rsidRPr="00937524" w:rsidRDefault="004A34EB" w:rsidP="00ED3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</w:tbl>
    <w:p w14:paraId="4C936AEA" w14:textId="77777777" w:rsidR="004A34EB" w:rsidRDefault="004A34EB"/>
    <w:sectPr w:rsidR="004A34EB" w:rsidSect="004A34EB">
      <w:pgSz w:w="12240" w:h="15840"/>
      <w:pgMar w:top="0" w:right="360" w:bottom="720" w:left="41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A13"/>
    <w:rsid w:val="00096BE5"/>
    <w:rsid w:val="00182CB6"/>
    <w:rsid w:val="001B0B55"/>
    <w:rsid w:val="004A34EB"/>
    <w:rsid w:val="005879D1"/>
    <w:rsid w:val="005A6874"/>
    <w:rsid w:val="005B4A08"/>
    <w:rsid w:val="006869EE"/>
    <w:rsid w:val="007417F3"/>
    <w:rsid w:val="007C5199"/>
    <w:rsid w:val="008E43BE"/>
    <w:rsid w:val="00937524"/>
    <w:rsid w:val="00AF7A13"/>
    <w:rsid w:val="00EF5043"/>
    <w:rsid w:val="00F1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80DB9B"/>
  <w15:chartTrackingRefBased/>
  <w15:docId w15:val="{72143039-DD1E-5044-8D93-A2B71B74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874"/>
    <w:pPr>
      <w:keepNext/>
      <w:keepLines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874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96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937524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olterhoggan/Library/Group%20Containers/UBF8T346G9.Office/User%20Content.localized/Templates.localized/Toy%20Library%20-%20Index%20Cards/Lendor%20Details%20Ca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Lendor Details Card.dotx</Template>
  <TotalTime>3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Royce Hoggan</dc:creator>
  <cp:keywords/>
  <dc:description/>
  <cp:lastModifiedBy>Hoggan, Royce B</cp:lastModifiedBy>
  <cp:revision>2</cp:revision>
  <cp:lastPrinted>2023-12-08T17:07:00Z</cp:lastPrinted>
  <dcterms:created xsi:type="dcterms:W3CDTF">2026-09-13T00:58:00Z</dcterms:created>
  <dcterms:modified xsi:type="dcterms:W3CDTF">2026-09-13T00:58:00Z</dcterms:modified>
</cp:coreProperties>
</file>